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072" w:rsidRDefault="008F107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F1072">
          <w:type w:val="continuous"/>
          <w:pgSz w:w="11900" w:h="16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8pt;height:845pt;z-index:-251658240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8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903661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4.75pt;height:840pt">
                        <v:imagedata r:id="rId6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F1072" w:rsidRDefault="008F107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F1072">
          <w:pgSz w:w="11900" w:h="16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7" style="position:absolute;margin-left:0;margin-top:0;width:598pt;height:845pt;z-index:-251657216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8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4B112A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75pt;height:840pt">
                        <v:imagedata r:id="rId7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F1072" w:rsidRDefault="008F107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F1072">
          <w:pgSz w:w="11900" w:h="167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8" style="position:absolute;margin-left:0;margin-top:0;width:598pt;height:844pt;z-index:-251656192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7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4B112A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75pt;height:839.25pt">
                        <v:imagedata r:id="rId8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F1072" w:rsidRDefault="008F107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F1072">
          <w:pgSz w:w="11900" w:h="16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598pt;height:845pt;z-index:-251655168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8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4B112A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4.75pt;height:840pt">
                        <v:imagedata r:id="rId9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F1072" w:rsidRDefault="008F1072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F1072">
          <w:pgSz w:w="11900" w:h="16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98pt;height:845pt;z-index:-251654144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8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4B112A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94.75pt;height:840pt">
                        <v:imagedata r:id="rId10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F1072" w:rsidRDefault="008F1072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31" style="position:absolute;margin-left:0;margin-top:0;width:598pt;height:845pt;z-index:-251653120;mso-position-horizontal-relative:page;mso-position-vertical-relative:page" o:allowincell="f" filled="f" stroked="f">
            <v:textbox inset="0,0,0,0">
              <w:txbxContent>
                <w:p w:rsidR="008F1072" w:rsidRDefault="008F1072">
                  <w:pPr>
                    <w:widowControl/>
                    <w:spacing w:line="168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4B112A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94.75pt;height:840pt">
                        <v:imagedata r:id="rId11" o:title=""/>
                      </v:shape>
                    </w:pict>
                  </w:r>
                </w:p>
                <w:p w:rsidR="008F1072" w:rsidRDefault="008F107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F1072" w:rsidSect="004B112A">
      <w:pgSz w:w="11900" w:h="1680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072" w:rsidRDefault="008F1072" w:rsidP="00530206">
      <w:r>
        <w:separator/>
      </w:r>
    </w:p>
  </w:endnote>
  <w:endnote w:type="continuationSeparator" w:id="0">
    <w:p w:rsidR="008F1072" w:rsidRDefault="008F1072" w:rsidP="00530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072" w:rsidRDefault="008F1072" w:rsidP="00530206">
      <w:r>
        <w:separator/>
      </w:r>
    </w:p>
  </w:footnote>
  <w:footnote w:type="continuationSeparator" w:id="0">
    <w:p w:rsidR="008F1072" w:rsidRDefault="008F1072" w:rsidP="005302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0206"/>
    <w:rsid w:val="004B112A"/>
    <w:rsid w:val="00530206"/>
    <w:rsid w:val="00635196"/>
    <w:rsid w:val="008E114E"/>
    <w:rsid w:val="008F1072"/>
    <w:rsid w:val="00903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2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30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3020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30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3020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6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2011-12-27T06:50:00Z</dcterms:created>
  <dcterms:modified xsi:type="dcterms:W3CDTF">2016-09-23T01:03:00Z</dcterms:modified>
</cp:coreProperties>
</file>